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AB" w:rsidRDefault="003023AB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 профессионального уровня</w:t>
      </w:r>
    </w:p>
    <w:p w:rsidR="003023AB" w:rsidRDefault="003023AB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3023AB" w:rsidRPr="00891D5E" w:rsidRDefault="003023AB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Гумаровой Гульназ Асхабетдиновны</w:t>
      </w:r>
    </w:p>
    <w:p w:rsidR="003023AB" w:rsidRDefault="003023AB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</w:p>
    <w:p w:rsidR="003023AB" w:rsidRPr="003B1FE3" w:rsidRDefault="003023AB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  <w:r w:rsidRPr="003B1FE3">
        <w:rPr>
          <w:rFonts w:ascii="Times New Roman" w:hAnsi="Times New Roman"/>
          <w:sz w:val="28"/>
          <w:szCs w:val="28"/>
        </w:rPr>
        <w:t>Тема: «</w:t>
      </w:r>
      <w:r>
        <w:rPr>
          <w:rFonts w:ascii="Times New Roman" w:hAnsi="Times New Roman"/>
          <w:sz w:val="28"/>
          <w:szCs w:val="28"/>
        </w:rPr>
        <w:t xml:space="preserve">Способствовать созданию детского коллектива, являющего основой музыкально-эстетического воспитания детей и инструментом развития их творческих задатков и личностных качеств». </w:t>
      </w:r>
    </w:p>
    <w:p w:rsidR="003023AB" w:rsidRPr="001B660E" w:rsidRDefault="003023AB" w:rsidP="00704AC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60E">
        <w:rPr>
          <w:rFonts w:ascii="Times New Roman" w:hAnsi="Times New Roman"/>
          <w:sz w:val="28"/>
          <w:szCs w:val="28"/>
          <w:lang w:eastAsia="ru-RU"/>
        </w:rPr>
        <w:t>Цель: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Внедрение инновационных технологий  в учебно-воспитательный процесс</w:t>
      </w:r>
    </w:p>
    <w:p w:rsidR="003023AB" w:rsidRDefault="003023AB" w:rsidP="00891D5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h.gjdgxs"/>
      <w:bookmarkEnd w:id="0"/>
      <w:r w:rsidRPr="001B660E">
        <w:rPr>
          <w:rFonts w:ascii="Times New Roman" w:hAnsi="Times New Roman"/>
          <w:sz w:val="28"/>
          <w:szCs w:val="28"/>
          <w:lang w:eastAsia="ru-RU"/>
        </w:rPr>
        <w:t xml:space="preserve">Задачи: </w:t>
      </w:r>
    </w:p>
    <w:p w:rsidR="003023AB" w:rsidRPr="001B660E" w:rsidRDefault="003023AB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изучить  и внедрить инновационные  педагогические технологии с целью повышения качества проведения занятий</w:t>
      </w:r>
    </w:p>
    <w:p w:rsidR="003023AB" w:rsidRDefault="003023AB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повысить  свои знания по современной педагогике и  психологии</w:t>
      </w:r>
    </w:p>
    <w:p w:rsidR="003023AB" w:rsidRPr="00A91C92" w:rsidRDefault="003023AB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C000D">
        <w:rPr>
          <w:rFonts w:ascii="Times New Roman" w:hAnsi="Times New Roman"/>
          <w:color w:val="000000"/>
          <w:sz w:val="28"/>
          <w:szCs w:val="28"/>
        </w:rPr>
        <w:t>повышение качества проведения занятий на основе внедрения новых технологий</w:t>
      </w:r>
      <w:r w:rsidRPr="00A91C92">
        <w:rPr>
          <w:b/>
          <w:color w:val="000000"/>
          <w:sz w:val="27"/>
          <w:szCs w:val="27"/>
        </w:rPr>
        <w:t>;</w:t>
      </w:r>
    </w:p>
    <w:p w:rsidR="003023AB" w:rsidRPr="006A2A8A" w:rsidRDefault="003023AB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A8A">
        <w:rPr>
          <w:rFonts w:ascii="Times New Roman" w:hAnsi="Times New Roman"/>
          <w:sz w:val="28"/>
          <w:szCs w:val="28"/>
          <w:lang w:eastAsia="ru-RU"/>
        </w:rPr>
        <w:t>стимулировать учащихся к творчеству</w:t>
      </w:r>
    </w:p>
    <w:p w:rsidR="003023AB" w:rsidRPr="001B660E" w:rsidRDefault="003023AB" w:rsidP="00891D5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B660E">
        <w:rPr>
          <w:rFonts w:ascii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84"/>
        <w:gridCol w:w="1984"/>
        <w:gridCol w:w="851"/>
        <w:gridCol w:w="4515"/>
      </w:tblGrid>
      <w:tr w:rsidR="003023AB" w:rsidRPr="003244D5" w:rsidTr="00704AC9">
        <w:trPr>
          <w:tblCellSpacing w:w="0" w:type="dxa"/>
        </w:trPr>
        <w:tc>
          <w:tcPr>
            <w:tcW w:w="2284" w:type="dxa"/>
            <w:vAlign w:val="center"/>
          </w:tcPr>
          <w:p w:rsidR="003023AB" w:rsidRPr="003244D5" w:rsidRDefault="003023AB" w:rsidP="009F1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1" w:name="2"/>
            <w:bookmarkStart w:id="2" w:name="e62b14fc95935ca19105a4af201636a6985da483"/>
            <w:bookmarkEnd w:id="1"/>
            <w:bookmarkEnd w:id="2"/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84" w:type="dxa"/>
            <w:vAlign w:val="center"/>
          </w:tcPr>
          <w:p w:rsidR="003023AB" w:rsidRPr="003244D5" w:rsidRDefault="003023AB" w:rsidP="009F1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851" w:type="dxa"/>
            <w:vAlign w:val="center"/>
          </w:tcPr>
          <w:p w:rsidR="003023AB" w:rsidRPr="003244D5" w:rsidRDefault="003023AB" w:rsidP="009F1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15" w:type="dxa"/>
            <w:vAlign w:val="center"/>
          </w:tcPr>
          <w:p w:rsidR="003023AB" w:rsidRPr="003244D5" w:rsidRDefault="003023AB" w:rsidP="009F1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3023AB" w:rsidRPr="001B660E" w:rsidTr="00704AC9">
        <w:trPr>
          <w:tblCellSpacing w:w="0" w:type="dxa"/>
        </w:trPr>
        <w:tc>
          <w:tcPr>
            <w:tcW w:w="22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1984" w:type="dxa"/>
            <w:vAlign w:val="center"/>
          </w:tcPr>
          <w:p w:rsidR="003023AB" w:rsidRPr="002A72F5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2F5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литературы по  теме</w:t>
            </w:r>
          </w:p>
        </w:tc>
        <w:tc>
          <w:tcPr>
            <w:tcW w:w="851" w:type="dxa"/>
            <w:vAlign w:val="center"/>
          </w:tcPr>
          <w:p w:rsidR="003023AB" w:rsidRDefault="003023AB" w:rsidP="006A2A8A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</w:t>
            </w:r>
          </w:p>
          <w:p w:rsidR="003023AB" w:rsidRPr="001B660E" w:rsidRDefault="003023AB" w:rsidP="006A2A8A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vAlign w:val="center"/>
          </w:tcPr>
          <w:p w:rsidR="003023AB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AC9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нормативно-правовой базы  обеспечения образовательной деятельности и  нормативных документов по педагогической аттестации.</w:t>
            </w:r>
          </w:p>
          <w:p w:rsidR="003023AB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психолого-педагогической и методической литературой</w:t>
            </w:r>
          </w:p>
          <w:p w:rsidR="003023AB" w:rsidRDefault="003023AB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Поиск имеющегося опыта работы по данному направлению, его изучение</w:t>
            </w:r>
          </w:p>
          <w:p w:rsidR="003023AB" w:rsidRPr="001C000D" w:rsidRDefault="003023AB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00D">
              <w:rPr>
                <w:rFonts w:ascii="Times New Roman" w:hAnsi="Times New Roman"/>
                <w:color w:val="000000"/>
                <w:sz w:val="28"/>
                <w:szCs w:val="28"/>
              </w:rPr>
              <w:t>Новинки учебных пособий по вокалу</w:t>
            </w:r>
          </w:p>
        </w:tc>
      </w:tr>
      <w:tr w:rsidR="003023AB" w:rsidRPr="001B660E" w:rsidTr="00704AC9">
        <w:trPr>
          <w:tblCellSpacing w:w="0" w:type="dxa"/>
        </w:trPr>
        <w:tc>
          <w:tcPr>
            <w:tcW w:w="22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1984" w:type="dxa"/>
            <w:vAlign w:val="center"/>
          </w:tcPr>
          <w:p w:rsidR="003023AB" w:rsidRPr="00A02FDC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2F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Определение целей и задач деятельности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работка системы мер, направленны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х на решение проблемы.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851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bookmarkStart w:id="3" w:name="_GoBack"/>
            <w:bookmarkEnd w:id="3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 г.</w:t>
            </w:r>
          </w:p>
        </w:tc>
        <w:tc>
          <w:tcPr>
            <w:tcW w:w="4515" w:type="dxa"/>
            <w:vAlign w:val="center"/>
          </w:tcPr>
          <w:p w:rsidR="003023AB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семинарах,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научно-практических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конференциях   </w:t>
            </w:r>
          </w:p>
        </w:tc>
      </w:tr>
      <w:tr w:rsidR="003023AB" w:rsidRPr="001B660E" w:rsidTr="00704AC9">
        <w:trPr>
          <w:tblCellSpacing w:w="0" w:type="dxa"/>
        </w:trPr>
        <w:tc>
          <w:tcPr>
            <w:tcW w:w="22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9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3023AB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023AB" w:rsidRPr="001B660E" w:rsidRDefault="003023AB" w:rsidP="001C000D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851" w:type="dxa"/>
            <w:vAlign w:val="center"/>
          </w:tcPr>
          <w:p w:rsidR="003023AB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4515" w:type="dxa"/>
            <w:vAlign w:val="center"/>
          </w:tcPr>
          <w:p w:rsidR="003023AB" w:rsidRPr="001B660E" w:rsidRDefault="003023AB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ысту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пления</w:t>
            </w:r>
            <w:r w:rsidRPr="00704A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на педагогическом совете, на заседаниях 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семинарах и научно-практических конференциях различного уровня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Проведение открытых занятий.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1C000D">
              <w:rPr>
                <w:rFonts w:ascii="Times New Roman" w:hAnsi="Times New Roman"/>
                <w:color w:val="000000"/>
                <w:sz w:val="28"/>
                <w:szCs w:val="28"/>
              </w:rPr>
              <w:t>Выступления на педагогическом совете.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023AB" w:rsidRPr="00045524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Участие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концертных программах, российских и международных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конкурсах.</w:t>
            </w:r>
          </w:p>
          <w:p w:rsidR="003023AB" w:rsidRPr="00434A13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4A13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квалификации на курсах педагогов дополнительного образования.</w:t>
            </w:r>
          </w:p>
          <w:p w:rsidR="003023AB" w:rsidRPr="001B660E" w:rsidRDefault="003023AB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Публикации выступлений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в рамках семинар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ов и конференций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023AB" w:rsidRPr="001B660E" w:rsidTr="00704AC9">
        <w:trPr>
          <w:tblCellSpacing w:w="0" w:type="dxa"/>
        </w:trPr>
        <w:tc>
          <w:tcPr>
            <w:tcW w:w="22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19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851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2022-2024 г.</w:t>
            </w:r>
          </w:p>
        </w:tc>
        <w:tc>
          <w:tcPr>
            <w:tcW w:w="4515" w:type="dxa"/>
            <w:vAlign w:val="center"/>
          </w:tcPr>
          <w:p w:rsidR="003023AB" w:rsidRDefault="003023AB" w:rsidP="006A2A8A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A61B3">
              <w:rPr>
                <w:rFonts w:ascii="Times New Roman" w:hAnsi="Times New Roman"/>
                <w:color w:val="000000"/>
                <w:sz w:val="28"/>
                <w:szCs w:val="28"/>
              </w:rPr>
              <w:t>Участие в работе районного, городского МО и в городских семинарах</w:t>
            </w:r>
            <w:r w:rsidRPr="00BA6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023AB" w:rsidRPr="00BA61B3" w:rsidRDefault="003023AB" w:rsidP="006A2A8A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A61B3">
              <w:rPr>
                <w:rFonts w:ascii="Times New Roman" w:hAnsi="Times New Roman"/>
                <w:color w:val="000000"/>
                <w:sz w:val="28"/>
                <w:szCs w:val="28"/>
              </w:rPr>
              <w:t>Участие и результаты в районных, муниципальных, республиканских конкурсах.</w:t>
            </w:r>
          </w:p>
          <w:p w:rsidR="003023AB" w:rsidRDefault="003023AB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023AB" w:rsidRPr="00BA61B3" w:rsidRDefault="003023AB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A61B3">
              <w:rPr>
                <w:rFonts w:ascii="Times New Roman" w:hAnsi="Times New Roman"/>
                <w:color w:val="000000"/>
                <w:sz w:val="28"/>
                <w:szCs w:val="28"/>
              </w:rPr>
              <w:t>Открытые занятия.</w:t>
            </w:r>
          </w:p>
          <w:p w:rsidR="003023AB" w:rsidRDefault="003023AB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 </w:t>
            </w:r>
            <w:r w:rsidRPr="006E040E">
              <w:rPr>
                <w:rFonts w:ascii="Times New Roman" w:hAnsi="Times New Roman"/>
                <w:sz w:val="28"/>
                <w:szCs w:val="28"/>
                <w:lang w:eastAsia="ru-RU"/>
              </w:rPr>
              <w:t>Анализ методов, форм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деятель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ности по теме </w:t>
            </w:r>
            <w:r w:rsidRPr="006E040E">
              <w:rPr>
                <w:rFonts w:ascii="Times New Roman" w:hAnsi="Times New Roman"/>
                <w:sz w:val="28"/>
                <w:szCs w:val="28"/>
                <w:lang w:eastAsia="ru-RU"/>
              </w:rPr>
              <w:t>самообразования.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Подведение итогов.</w:t>
            </w:r>
          </w:p>
          <w:p w:rsidR="003023AB" w:rsidRPr="006A2A8A" w:rsidRDefault="003023AB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рофессионального  портфолио.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Оформление результатов работы.</w:t>
            </w:r>
          </w:p>
        </w:tc>
      </w:tr>
      <w:tr w:rsidR="003023AB" w:rsidRPr="001B660E" w:rsidTr="00704AC9">
        <w:trPr>
          <w:tblCellSpacing w:w="0" w:type="dxa"/>
        </w:trPr>
        <w:tc>
          <w:tcPr>
            <w:tcW w:w="22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1984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851" w:type="dxa"/>
            <w:vAlign w:val="center"/>
          </w:tcPr>
          <w:p w:rsidR="003023AB" w:rsidRPr="001B660E" w:rsidRDefault="003023AB" w:rsidP="00C76457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vAlign w:val="center"/>
          </w:tcPr>
          <w:p w:rsidR="003023AB" w:rsidRPr="00AD256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D256E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 научно-практических конференциях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семинарах</w:t>
            </w:r>
          </w:p>
        </w:tc>
      </w:tr>
    </w:tbl>
    <w:p w:rsidR="003023AB" w:rsidRDefault="003023AB" w:rsidP="00891D5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023AB" w:rsidRPr="001B660E" w:rsidRDefault="003023AB" w:rsidP="00891D5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B660E">
        <w:rPr>
          <w:rFonts w:ascii="Times New Roman" w:hAnsi="Times New Roman"/>
          <w:sz w:val="28"/>
          <w:szCs w:val="28"/>
          <w:lang w:eastAsia="ru-RU"/>
        </w:rPr>
        <w:t>Направления самообразования:</w:t>
      </w:r>
    </w:p>
    <w:tbl>
      <w:tblPr>
        <w:tblW w:w="1008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09"/>
        <w:gridCol w:w="4568"/>
        <w:gridCol w:w="2803"/>
      </w:tblGrid>
      <w:tr w:rsidR="003023AB" w:rsidRPr="003244D5" w:rsidTr="00353983">
        <w:trPr>
          <w:tblCellSpacing w:w="0" w:type="dxa"/>
        </w:trPr>
        <w:tc>
          <w:tcPr>
            <w:tcW w:w="2709" w:type="dxa"/>
            <w:vAlign w:val="center"/>
          </w:tcPr>
          <w:p w:rsidR="003023AB" w:rsidRPr="003244D5" w:rsidRDefault="003023AB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4" w:name="2a88291894ebeeb7b18df8b13a77edd09a60b93e"/>
            <w:bookmarkStart w:id="5" w:name="3"/>
            <w:bookmarkEnd w:id="4"/>
            <w:bookmarkEnd w:id="5"/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4568" w:type="dxa"/>
            <w:vAlign w:val="center"/>
          </w:tcPr>
          <w:p w:rsidR="003023AB" w:rsidRPr="003244D5" w:rsidRDefault="003023AB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2803" w:type="dxa"/>
            <w:vAlign w:val="center"/>
          </w:tcPr>
          <w:p w:rsidR="003023AB" w:rsidRPr="003244D5" w:rsidRDefault="003023AB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3023AB" w:rsidRPr="001B660E" w:rsidTr="00303B49">
        <w:trPr>
          <w:tblCellSpacing w:w="0" w:type="dxa"/>
        </w:trPr>
        <w:tc>
          <w:tcPr>
            <w:tcW w:w="2709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4568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1. Изучить программы и пособия.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2803" w:type="dxa"/>
          </w:tcPr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Рекомендации.</w:t>
            </w:r>
          </w:p>
        </w:tc>
      </w:tr>
      <w:tr w:rsidR="003023AB" w:rsidRPr="001B660E" w:rsidTr="00303B49">
        <w:trPr>
          <w:tblCellSpacing w:w="0" w:type="dxa"/>
        </w:trPr>
        <w:tc>
          <w:tcPr>
            <w:tcW w:w="2709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 педагогическое</w:t>
            </w:r>
          </w:p>
        </w:tc>
        <w:tc>
          <w:tcPr>
            <w:tcW w:w="4568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2803" w:type="dxa"/>
          </w:tcPr>
          <w:p w:rsidR="003023AB" w:rsidRPr="001B660E" w:rsidRDefault="003023AB" w:rsidP="00303B49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23AB" w:rsidRPr="001B660E" w:rsidTr="00303B49">
        <w:trPr>
          <w:tblCellSpacing w:w="0" w:type="dxa"/>
        </w:trPr>
        <w:tc>
          <w:tcPr>
            <w:tcW w:w="2709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4568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2.Знакомиться с новыми формами, методами и приёмами обучения. 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работе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МО. 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фестивалях,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курсах. 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5. Изучать опыт работы лучших пе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дагогов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и через Интернет.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6. Посещать занятия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коллег и участ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вовать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обмене опытом.</w:t>
            </w:r>
          </w:p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профессиональной деятель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ности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023AB" w:rsidRPr="00AF3A23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 8. Создать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обственную базу лучших </w:t>
            </w:r>
            <w:r w:rsidRPr="00AF3A23">
              <w:rPr>
                <w:rFonts w:ascii="Times New Roman" w:hAnsi="Times New Roman"/>
                <w:color w:val="000000"/>
                <w:sz w:val="28"/>
                <w:szCs w:val="28"/>
              </w:rPr>
              <w:t>сценариев</w:t>
            </w:r>
            <w:r w:rsidRPr="00AF3A23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F3A23">
              <w:rPr>
                <w:rFonts w:ascii="Times New Roman" w:hAnsi="Times New Roman"/>
                <w:color w:val="000000"/>
                <w:sz w:val="28"/>
                <w:szCs w:val="28"/>
              </w:rPr>
              <w:t>занятий, интересных приемов и находок на занятиях.</w:t>
            </w:r>
          </w:p>
          <w:p w:rsidR="003023AB" w:rsidRPr="001B660E" w:rsidRDefault="003023AB" w:rsidP="00353983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занятия, для коллег по работе.</w:t>
            </w:r>
          </w:p>
          <w:p w:rsidR="003023AB" w:rsidRPr="000D5FFA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5FF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F3A23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Методическая копилка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03" w:type="dxa"/>
          </w:tcPr>
          <w:p w:rsidR="003023AB" w:rsidRDefault="003023AB" w:rsidP="00303B49">
            <w:pPr>
              <w:spacing w:after="0" w:line="240" w:lineRule="auto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Общеобразовательная, общеразвивающая программа</w:t>
            </w:r>
          </w:p>
          <w:p w:rsidR="003023AB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Диагностический материал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Методи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ческие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материалы.</w:t>
            </w:r>
          </w:p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 Грамоты и дипломы об участии в конкурсах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различного уровня</w:t>
            </w:r>
          </w:p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Свидетельства об участии в научно-практических конференциях, семинарах</w:t>
            </w:r>
          </w:p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Публикации в сборниках и брошюрах  </w:t>
            </w:r>
          </w:p>
        </w:tc>
      </w:tr>
      <w:tr w:rsidR="003023AB" w:rsidRPr="001B660E" w:rsidTr="00303B49">
        <w:trPr>
          <w:tblCellSpacing w:w="0" w:type="dxa"/>
        </w:trPr>
        <w:tc>
          <w:tcPr>
            <w:tcW w:w="2709" w:type="dxa"/>
            <w:vAlign w:val="center"/>
          </w:tcPr>
          <w:p w:rsidR="003023AB" w:rsidRDefault="003023AB" w:rsidP="00704A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Информационно-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коммуникационные</w:t>
            </w:r>
          </w:p>
          <w:p w:rsidR="003023AB" w:rsidRPr="009F03EF" w:rsidRDefault="003023AB" w:rsidP="00704A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568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1.Изучать ИКТ и внедрять их в учеб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ный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процесс.</w:t>
            </w:r>
          </w:p>
          <w:p w:rsidR="003023AB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теме самообразования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3023AB" w:rsidRPr="001B660E" w:rsidRDefault="003023AB" w:rsidP="00A70F2B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Регулярно обновлять страницу в социальных сетях </w:t>
            </w:r>
          </w:p>
        </w:tc>
        <w:tc>
          <w:tcPr>
            <w:tcW w:w="2803" w:type="dxa"/>
          </w:tcPr>
          <w:p w:rsidR="003023AB" w:rsidRPr="001B660E" w:rsidRDefault="003023AB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Комплекты методи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ческих </w:t>
            </w: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электронных материалов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023AB" w:rsidRPr="001B660E" w:rsidTr="00303B49">
        <w:trPr>
          <w:tblCellSpacing w:w="0" w:type="dxa"/>
        </w:trPr>
        <w:tc>
          <w:tcPr>
            <w:tcW w:w="2709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4568" w:type="dxa"/>
            <w:vAlign w:val="center"/>
          </w:tcPr>
          <w:p w:rsidR="003023AB" w:rsidRPr="001B660E" w:rsidRDefault="003023AB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hAnsi="Times New Roman"/>
                <w:sz w:val="28"/>
                <w:szCs w:val="28"/>
                <w:lang w:eastAsia="ru-RU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2803" w:type="dxa"/>
          </w:tcPr>
          <w:p w:rsidR="003023AB" w:rsidRPr="00AF3A23" w:rsidRDefault="003023AB" w:rsidP="00303B49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3A23">
              <w:rPr>
                <w:rFonts w:ascii="Times New Roman" w:hAnsi="Times New Roman"/>
                <w:color w:val="000000"/>
                <w:sz w:val="28"/>
                <w:szCs w:val="28"/>
              </w:rPr>
              <w:t>Физкультминутка</w:t>
            </w:r>
          </w:p>
        </w:tc>
      </w:tr>
    </w:tbl>
    <w:p w:rsidR="003023AB" w:rsidRPr="001B660E" w:rsidRDefault="003023AB" w:rsidP="00891D5E">
      <w:pPr>
        <w:rPr>
          <w:sz w:val="28"/>
          <w:szCs w:val="28"/>
        </w:rPr>
      </w:pPr>
    </w:p>
    <w:p w:rsidR="003023AB" w:rsidRDefault="003023AB"/>
    <w:sectPr w:rsidR="003023AB" w:rsidSect="0032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8D2F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F54B6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850A0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3E0E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912F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BE54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08F4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2ADD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BE5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57ED5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D5E"/>
    <w:rsid w:val="00037D19"/>
    <w:rsid w:val="00045524"/>
    <w:rsid w:val="000D5280"/>
    <w:rsid w:val="000D5FFA"/>
    <w:rsid w:val="0013690A"/>
    <w:rsid w:val="00153F39"/>
    <w:rsid w:val="0017429A"/>
    <w:rsid w:val="00183525"/>
    <w:rsid w:val="001A1CAF"/>
    <w:rsid w:val="001A4119"/>
    <w:rsid w:val="001B660E"/>
    <w:rsid w:val="001C000D"/>
    <w:rsid w:val="00253E88"/>
    <w:rsid w:val="002A72F5"/>
    <w:rsid w:val="002E0282"/>
    <w:rsid w:val="002F54E5"/>
    <w:rsid w:val="003023AB"/>
    <w:rsid w:val="00303B49"/>
    <w:rsid w:val="00313417"/>
    <w:rsid w:val="003244D5"/>
    <w:rsid w:val="00353983"/>
    <w:rsid w:val="003B1FE3"/>
    <w:rsid w:val="00434A13"/>
    <w:rsid w:val="004A2744"/>
    <w:rsid w:val="00552082"/>
    <w:rsid w:val="00587A7F"/>
    <w:rsid w:val="0069122A"/>
    <w:rsid w:val="006A2A8A"/>
    <w:rsid w:val="006E040E"/>
    <w:rsid w:val="00704AC9"/>
    <w:rsid w:val="007109E2"/>
    <w:rsid w:val="00756AE8"/>
    <w:rsid w:val="00820D1A"/>
    <w:rsid w:val="00891D5E"/>
    <w:rsid w:val="009279F9"/>
    <w:rsid w:val="00987E1F"/>
    <w:rsid w:val="009E6F31"/>
    <w:rsid w:val="009F03EF"/>
    <w:rsid w:val="009F194D"/>
    <w:rsid w:val="00A02FDC"/>
    <w:rsid w:val="00A3462F"/>
    <w:rsid w:val="00A70F2B"/>
    <w:rsid w:val="00A710A8"/>
    <w:rsid w:val="00A91C92"/>
    <w:rsid w:val="00AD256E"/>
    <w:rsid w:val="00AF3A23"/>
    <w:rsid w:val="00B42431"/>
    <w:rsid w:val="00B85C57"/>
    <w:rsid w:val="00B941E7"/>
    <w:rsid w:val="00BA61B3"/>
    <w:rsid w:val="00BD78C9"/>
    <w:rsid w:val="00C6020C"/>
    <w:rsid w:val="00C76457"/>
    <w:rsid w:val="00CE4C0F"/>
    <w:rsid w:val="00D06619"/>
    <w:rsid w:val="00D4038B"/>
    <w:rsid w:val="00DD3F31"/>
    <w:rsid w:val="00ED5F28"/>
    <w:rsid w:val="00F14548"/>
    <w:rsid w:val="00FD1DB2"/>
    <w:rsid w:val="00FE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5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554</TotalTime>
  <Pages>4</Pages>
  <Words>606</Words>
  <Characters>3458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10</cp:revision>
  <cp:lastPrinted>2016-10-04T08:09:00Z</cp:lastPrinted>
  <dcterms:created xsi:type="dcterms:W3CDTF">2017-10-09T13:30:00Z</dcterms:created>
  <dcterms:modified xsi:type="dcterms:W3CDTF">2018-09-13T17:32:00Z</dcterms:modified>
</cp:coreProperties>
</file>